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87BB4" w14:textId="31042A11" w:rsidR="00581C9D" w:rsidRDefault="00581C9D">
      <w:pPr>
        <w:pStyle w:val="Rubrik"/>
      </w:pPr>
      <w:r>
        <w:t>Öresund runt 1/6 2023</w:t>
      </w:r>
      <w:r w:rsidR="00B2243A">
        <w:t xml:space="preserve"> </w:t>
      </w:r>
      <w:r w:rsidR="00820DA9">
        <w:t xml:space="preserve">     </w:t>
      </w:r>
      <w:r w:rsidR="00C03885">
        <w:rPr>
          <w:noProof/>
        </w:rPr>
        <mc:AlternateContent>
          <mc:Choice Requires="wpg">
            <w:drawing>
              <wp:inline distT="0" distB="0" distL="0" distR="0" wp14:anchorId="1E86EA95" wp14:editId="5BC5E654">
                <wp:extent cx="1155700" cy="482600"/>
                <wp:effectExtent l="0" t="0" r="0" b="0"/>
                <wp:docPr id="2088012867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482600"/>
                          <a:chOff x="0" y="0"/>
                          <a:chExt cx="10160000" cy="6824345"/>
                        </a:xfrm>
                      </wpg:grpSpPr>
                      <pic:pic xmlns:pic="http://schemas.openxmlformats.org/drawingml/2006/picture">
                        <pic:nvPicPr>
                          <pic:cNvPr id="564436156" name="Bildobjekt 1" descr="Schweden – Hurraki - Wörterbuch für Leichte Sprach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0" cy="635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785373" name="Textruta 2"/>
                        <wps:cNvSpPr txBox="1"/>
                        <wps:spPr>
                          <a:xfrm>
                            <a:off x="0" y="6350000"/>
                            <a:ext cx="10160000" cy="4743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2BD324" w14:textId="3D90046C" w:rsidR="00C03885" w:rsidRPr="00C03885" w:rsidRDefault="00000000" w:rsidP="00C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C03885" w:rsidRPr="00C03885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="00C03885" w:rsidRPr="00C03885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1" w:history="1">
                                <w:r w:rsidR="00C03885" w:rsidRPr="00C03885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6EA95" id="Grupp 3" o:spid="_x0000_s1026" style="width:91pt;height:38pt;mso-position-horizontal-relative:char;mso-position-vertical-relative:line" coordsize="101600,682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alt="Schweden – Hurraki - Wörterbuch für Leichte Sprache" style="position:absolute;width:101600;height:63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">
                  <v:imagedata r:id="rId12" o:title="Schweden – Hurraki - Wörterbuch für Leichte Sprach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63500;width:101600;height:4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" stroked="f">
                  <v:textbox>
                    <w:txbxContent>
                      <w:p w14:paraId="112BD324" w14:textId="3D90046C" w:rsidR="00C03885" w:rsidRPr="00C03885" w:rsidRDefault="00000000" w:rsidP="00C0388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C03885" w:rsidRPr="00C03885">
                            <w:rPr>
                              <w:rStyle w:val="Hyperlnk"/>
                              <w:sz w:val="18"/>
                              <w:szCs w:val="18"/>
                            </w:rPr>
                            <w:t>Det här fotot</w:t>
                          </w:r>
                        </w:hyperlink>
                        <w:r w:rsidR="00C03885" w:rsidRPr="00C03885">
                          <w:rPr>
                            <w:sz w:val="18"/>
                            <w:szCs w:val="18"/>
                          </w:rPr>
                          <w:t xml:space="preserve"> av Okänd författare licensieras enligt </w:t>
                        </w:r>
                        <w:hyperlink r:id="rId14" w:history="1">
                          <w:r w:rsidR="00C03885" w:rsidRPr="00C03885">
                            <w:rPr>
                              <w:rStyle w:val="Hyperl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03885">
        <w:t xml:space="preserve">  </w:t>
      </w:r>
      <w:r w:rsidR="00C03885">
        <w:rPr>
          <w:noProof/>
        </w:rPr>
        <w:drawing>
          <wp:inline distT="0" distB="0" distL="0" distR="0" wp14:anchorId="07CE92F7" wp14:editId="41D89C2F">
            <wp:extent cx="977900" cy="482600"/>
            <wp:effectExtent l="0" t="0" r="0" b="0"/>
            <wp:docPr id="1772523488" name="Bildobjekt 4" descr="Flag Dannebrog Danmark · Gratis billeder på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23488" name="Bildobjekt 1772523488" descr="Flag Dannebrog Danmark · Gratis billeder på Pixaba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F632" w14:textId="6C00689E" w:rsidR="007A0685" w:rsidRDefault="00581C9D">
      <w:r>
        <w:rPr>
          <w:noProof/>
        </w:rPr>
        <w:drawing>
          <wp:inline distT="0" distB="0" distL="0" distR="0" wp14:anchorId="338F2A06" wp14:editId="6111EDE8">
            <wp:extent cx="3771900" cy="3391535"/>
            <wp:effectExtent l="0" t="0" r="0" b="0"/>
            <wp:docPr id="432495963" name="Bildobjekt 1" descr="En bild som visar utomhus, träd, klädsel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95963" name="Bildobjekt 1" descr="En bild som visar utomhus, träd, klädsel, person&#10;&#10;Automatiskt genererad beskrivn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A0685">
        <w:rPr>
          <w:noProof/>
        </w:rPr>
        <w:drawing>
          <wp:inline distT="0" distB="0" distL="0" distR="0" wp14:anchorId="108903E6" wp14:editId="484F66BF">
            <wp:extent cx="4038600" cy="3340100"/>
            <wp:effectExtent l="0" t="0" r="0" b="0"/>
            <wp:docPr id="1468974471" name="Bildobjekt 2" descr="En bild som visar utomhus, träd, himmel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74471" name="Bildobjekt 2" descr="En bild som visar utomhus, träd, himmel, gräs&#10;&#10;Automatiskt genererad beskrivn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85">
        <w:t xml:space="preserve"> </w:t>
      </w:r>
      <w:r w:rsidR="007A0685">
        <w:rPr>
          <w:noProof/>
        </w:rPr>
        <w:drawing>
          <wp:inline distT="0" distB="0" distL="0" distR="0" wp14:anchorId="66BA6F01" wp14:editId="1E72C6F1">
            <wp:extent cx="4457700" cy="3315335"/>
            <wp:effectExtent l="0" t="0" r="0" b="0"/>
            <wp:docPr id="327451282" name="Bildobjekt 3" descr="En bild som visar utomhus, himmel, text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51282" name="Bildobjekt 3" descr="En bild som visar utomhus, himmel, text, klädsel&#10;&#10;Automatiskt genererad beskrivn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43A">
        <w:t xml:space="preserve"> </w:t>
      </w:r>
      <w:r w:rsidR="00B2243A">
        <w:rPr>
          <w:noProof/>
        </w:rPr>
        <w:drawing>
          <wp:inline distT="0" distB="0" distL="0" distR="0" wp14:anchorId="643FDCEF" wp14:editId="2AE337F7">
            <wp:extent cx="3389630" cy="3886565"/>
            <wp:effectExtent l="5715" t="0" r="0" b="0"/>
            <wp:docPr id="150356683" name="Bildobjekt 1" descr="En bild som visar byggnad, träd, utomhus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6683" name="Bildobjekt 1" descr="En bild som visar byggnad, träd, utomhus, hus&#10;&#10;Automatiskt genererad beskrivn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8922" cy="402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5BB0" w14:textId="5236D866" w:rsidR="00581C9D" w:rsidRDefault="00347460" w:rsidP="00581C9D">
      <w:r>
        <w:t xml:space="preserve">                     </w:t>
      </w:r>
      <w:r w:rsidR="007A0685">
        <w:t xml:space="preserve">                                                Första stoppet dags för fikakorgen                                                                                         </w:t>
      </w:r>
      <w:proofErr w:type="spellStart"/>
      <w:r w:rsidR="007A0685">
        <w:t>Köge</w:t>
      </w:r>
      <w:proofErr w:type="spellEnd"/>
      <w:r w:rsidR="007A0685">
        <w:t xml:space="preserve"> miniby en miniatyr av byn </w:t>
      </w:r>
      <w:proofErr w:type="spellStart"/>
      <w:r w:rsidR="007A0685">
        <w:t>Köge</w:t>
      </w:r>
      <w:proofErr w:type="spellEnd"/>
      <w:r w:rsidR="007A0685">
        <w:t xml:space="preserve"> marken var skänkt av kommunen</w:t>
      </w:r>
      <w:r w:rsidR="00B2243A">
        <w:t xml:space="preserve">                     </w:t>
      </w:r>
      <w:r>
        <w:t xml:space="preserve">                                                                         </w:t>
      </w:r>
    </w:p>
    <w:p w14:paraId="1D7ADF47" w14:textId="0DD47459" w:rsidR="00820DA9" w:rsidRDefault="00347460" w:rsidP="00581C9D">
      <w:r>
        <w:rPr>
          <w:noProof/>
        </w:rPr>
        <w:drawing>
          <wp:inline distT="0" distB="0" distL="0" distR="0" wp14:anchorId="3BE8DD72" wp14:editId="02C19498">
            <wp:extent cx="3771900" cy="4267200"/>
            <wp:effectExtent l="0" t="0" r="0" b="0"/>
            <wp:docPr id="2037729640" name="Bildobjekt 5" descr="En bild som visar utomhus, klädsel, himmel, fotbeklädna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29640" name="Bildobjekt 5" descr="En bild som visar utomhus, klädsel, himmel, fotbeklädnader&#10;&#10;Automatiskt genererad beskrivn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F2DF42B" wp14:editId="58716C72">
            <wp:extent cx="4457700" cy="4305300"/>
            <wp:effectExtent l="0" t="0" r="0" b="0"/>
            <wp:docPr id="473708601" name="Bildobjekt 6" descr="En bild som visar utomhus, träd, växt, busk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08601" name="Bildobjekt 6" descr="En bild som visar utomhus, träd, växt, buske&#10;&#10;Automatiskt genererad beskrivn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6CD">
        <w:t xml:space="preserve"> </w:t>
      </w:r>
      <w:r w:rsidR="007A0685">
        <w:rPr>
          <w:noProof/>
        </w:rPr>
        <w:drawing>
          <wp:inline distT="0" distB="0" distL="0" distR="0" wp14:anchorId="0468E324" wp14:editId="02C532EE">
            <wp:extent cx="3949700" cy="4318000"/>
            <wp:effectExtent l="0" t="0" r="0" b="0"/>
            <wp:docPr id="746362974" name="Bildobjekt 4" descr="En bild som visar person, klädsel, kvinna, bordsservi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62974" name="Bildobjekt 4" descr="En bild som visar person, klädsel, kvinna, bordsservis&#10;&#10;Automatiskt genererad beskrivn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85">
        <w:t xml:space="preserve"> </w:t>
      </w:r>
      <w:r w:rsidR="007A0685">
        <w:rPr>
          <w:noProof/>
        </w:rPr>
        <w:drawing>
          <wp:inline distT="0" distB="0" distL="0" distR="0" wp14:anchorId="5949655A" wp14:editId="3C0395B2">
            <wp:extent cx="3987800" cy="4330700"/>
            <wp:effectExtent l="0" t="0" r="0" b="0"/>
            <wp:docPr id="493815099" name="Bildobjekt 5" descr="En bild som visar himmel, utomhus, klädsel, mar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15099" name="Bildobjekt 5" descr="En bild som visar himmel, utomhus, klädsel, mark&#10;&#10;Automatiskt genererad beskrivn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0E1F" w14:textId="5AEADF52" w:rsidR="00C03885" w:rsidRDefault="005066CD" w:rsidP="00581C9D">
      <w:r>
        <w:t xml:space="preserve">                                                                                              </w:t>
      </w:r>
      <w:r w:rsidR="007A0685">
        <w:t xml:space="preserve">                                                                         Här intogs en god lunch                                                                                                            </w:t>
      </w:r>
      <w:r w:rsidR="00820DA9">
        <w:t xml:space="preserve"> Härlig vy</w:t>
      </w:r>
      <w:r>
        <w:t xml:space="preserve">     </w:t>
      </w:r>
    </w:p>
    <w:p w14:paraId="53EA7C6A" w14:textId="536FFD11" w:rsidR="00C03885" w:rsidRDefault="00C03885" w:rsidP="00581C9D">
      <w:r>
        <w:rPr>
          <w:noProof/>
        </w:rPr>
        <w:drawing>
          <wp:inline distT="0" distB="0" distL="0" distR="0" wp14:anchorId="3D899A2F" wp14:editId="1237B27A">
            <wp:extent cx="3708400" cy="4025900"/>
            <wp:effectExtent l="0" t="0" r="0" b="0"/>
            <wp:docPr id="924576628" name="Bildobjekt 7" descr="En bild som visar vägg, klocka, inomhus, kon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76628" name="Bildobjekt 7" descr="En bild som visar vägg, klocka, inomhus, konst&#10;&#10;Automatiskt genererad beskrivn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2A9">
        <w:t xml:space="preserve"> </w:t>
      </w:r>
      <w:r w:rsidR="001C72A9">
        <w:rPr>
          <w:noProof/>
        </w:rPr>
        <w:drawing>
          <wp:inline distT="0" distB="0" distL="0" distR="0" wp14:anchorId="54605707" wp14:editId="0A43EF1A">
            <wp:extent cx="4037011" cy="4454684"/>
            <wp:effectExtent l="0" t="5715" r="0" b="0"/>
            <wp:docPr id="408485445" name="Bildobjekt 8" descr="En bild som visar vägg, inomhus, badrum, gip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85445" name="Bildobjekt 8" descr="En bild som visar vägg, inomhus, badrum, gips&#10;&#10;Automatiskt genererad beskrivn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2760" cy="451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2A9">
        <w:t xml:space="preserve"> </w:t>
      </w:r>
      <w:r w:rsidR="00350F1B">
        <w:rPr>
          <w:noProof/>
        </w:rPr>
        <w:drawing>
          <wp:inline distT="0" distB="0" distL="0" distR="0" wp14:anchorId="341C9F43" wp14:editId="431DA38C">
            <wp:extent cx="4102100" cy="4051935"/>
            <wp:effectExtent l="0" t="0" r="0" b="0"/>
            <wp:docPr id="29970744" name="Bildobjekt 1" descr="En bild som visar klädsel, fotbeklädnader, byggnad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0744" name="Bildobjekt 1" descr="En bild som visar klädsel, fotbeklädnader, byggnad, person&#10;&#10;Automatiskt genererad beskrivn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F1B">
        <w:t xml:space="preserve"> </w:t>
      </w:r>
      <w:r w:rsidR="00350F1B">
        <w:rPr>
          <w:noProof/>
        </w:rPr>
        <w:drawing>
          <wp:inline distT="0" distB="0" distL="0" distR="0" wp14:anchorId="0A4C45F4" wp14:editId="5F9A1DAE">
            <wp:extent cx="3924300" cy="4013200"/>
            <wp:effectExtent l="0" t="0" r="0" b="0"/>
            <wp:docPr id="630237906" name="Bildobjekt 2" descr="En bild som visar Heliga platser, kyrka, religiös samlingslokal, katerdra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37906" name="Bildobjekt 2" descr="En bild som visar Heliga platser, kyrka, religiös samlingslokal, katerdral&#10;&#10;Automatiskt genererad beskrivn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AA7E" w14:textId="3DAC5210" w:rsidR="001C72A9" w:rsidRDefault="001C72A9" w:rsidP="00581C9D">
      <w:r>
        <w:t>Den omtalade draken i Roskilde domkyrka</w:t>
      </w:r>
    </w:p>
    <w:p w14:paraId="5B760D3E" w14:textId="77777777" w:rsidR="00350F1B" w:rsidRDefault="00350F1B" w:rsidP="00581C9D"/>
    <w:p w14:paraId="3F4EDBB4" w14:textId="77777777" w:rsidR="001C72A9" w:rsidRDefault="001C72A9" w:rsidP="00581C9D"/>
    <w:p w14:paraId="7B52996A" w14:textId="77777777" w:rsidR="001C72A9" w:rsidRDefault="001C72A9" w:rsidP="00581C9D"/>
    <w:p w14:paraId="5BBDBB0B" w14:textId="77777777" w:rsidR="00C03885" w:rsidRDefault="00C03885" w:rsidP="00581C9D"/>
    <w:p w14:paraId="414B4668" w14:textId="6814E251" w:rsidR="00C03885" w:rsidRDefault="00C03885" w:rsidP="00581C9D"/>
    <w:p w14:paraId="09DD8F96" w14:textId="77777777" w:rsidR="00C03885" w:rsidRDefault="00C03885" w:rsidP="00581C9D"/>
    <w:p w14:paraId="319A227E" w14:textId="77777777" w:rsidR="00C03885" w:rsidRDefault="00C03885" w:rsidP="00581C9D"/>
    <w:p w14:paraId="441955E6" w14:textId="77777777" w:rsidR="00C03885" w:rsidRDefault="00C03885" w:rsidP="00581C9D"/>
    <w:p w14:paraId="12675001" w14:textId="012A0548" w:rsidR="00820DA9" w:rsidRDefault="005066CD" w:rsidP="00581C9D">
      <w:r>
        <w:t xml:space="preserve">    </w:t>
      </w:r>
    </w:p>
    <w:p w14:paraId="147DEB96" w14:textId="2A802DBC" w:rsidR="005066CD" w:rsidRDefault="005066CD" w:rsidP="00581C9D">
      <w:r>
        <w:t xml:space="preserve">                                                               </w:t>
      </w:r>
    </w:p>
    <w:sectPr w:rsidR="005066CD">
      <w:footerReference w:type="default" r:id="rId29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52CAA" w14:textId="77777777" w:rsidR="004672CF" w:rsidRDefault="004672CF">
      <w:pPr>
        <w:spacing w:after="0" w:line="240" w:lineRule="auto"/>
      </w:pPr>
      <w:r>
        <w:separator/>
      </w:r>
    </w:p>
  </w:endnote>
  <w:endnote w:type="continuationSeparator" w:id="0">
    <w:p w14:paraId="16939045" w14:textId="77777777" w:rsidR="004672CF" w:rsidRDefault="00467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5D4429" w14:textId="77777777" w:rsidR="00D31997" w:rsidRDefault="0068094E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533F1" w14:textId="77777777" w:rsidR="004672CF" w:rsidRDefault="004672CF">
      <w:pPr>
        <w:spacing w:after="0" w:line="240" w:lineRule="auto"/>
      </w:pPr>
      <w:r>
        <w:separator/>
      </w:r>
    </w:p>
  </w:footnote>
  <w:footnote w:type="continuationSeparator" w:id="0">
    <w:p w14:paraId="53C9D865" w14:textId="77777777" w:rsidR="004672CF" w:rsidRDefault="00467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518547">
    <w:abstractNumId w:val="8"/>
  </w:num>
  <w:num w:numId="2" w16cid:durableId="52117256">
    <w:abstractNumId w:val="8"/>
  </w:num>
  <w:num w:numId="3" w16cid:durableId="279071300">
    <w:abstractNumId w:val="9"/>
  </w:num>
  <w:num w:numId="4" w16cid:durableId="131271635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 w16cid:durableId="17199171">
    <w:abstractNumId w:val="10"/>
  </w:num>
  <w:num w:numId="6" w16cid:durableId="619192029">
    <w:abstractNumId w:val="7"/>
  </w:num>
  <w:num w:numId="7" w16cid:durableId="1954439486">
    <w:abstractNumId w:val="6"/>
  </w:num>
  <w:num w:numId="8" w16cid:durableId="1486895338">
    <w:abstractNumId w:val="5"/>
  </w:num>
  <w:num w:numId="9" w16cid:durableId="830753296">
    <w:abstractNumId w:val="4"/>
  </w:num>
  <w:num w:numId="10" w16cid:durableId="82530757">
    <w:abstractNumId w:val="3"/>
  </w:num>
  <w:num w:numId="11" w16cid:durableId="1331787510">
    <w:abstractNumId w:val="2"/>
  </w:num>
  <w:num w:numId="12" w16cid:durableId="2119063473">
    <w:abstractNumId w:val="1"/>
  </w:num>
  <w:num w:numId="13" w16cid:durableId="818036253">
    <w:abstractNumId w:val="0"/>
  </w:num>
  <w:num w:numId="14" w16cid:durableId="869492864">
    <w:abstractNumId w:val="8"/>
    <w:lvlOverride w:ilvl="0">
      <w:startOverride w:val="1"/>
    </w:lvlOverride>
  </w:num>
  <w:num w:numId="15" w16cid:durableId="1026174550">
    <w:abstractNumId w:val="8"/>
  </w:num>
  <w:num w:numId="16" w16cid:durableId="8771613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C9D"/>
    <w:rsid w:val="000B71F8"/>
    <w:rsid w:val="001C72A9"/>
    <w:rsid w:val="00347460"/>
    <w:rsid w:val="00350F1B"/>
    <w:rsid w:val="004672CF"/>
    <w:rsid w:val="005066CD"/>
    <w:rsid w:val="00581C9D"/>
    <w:rsid w:val="0068094E"/>
    <w:rsid w:val="00680E58"/>
    <w:rsid w:val="007371F6"/>
    <w:rsid w:val="007A0685"/>
    <w:rsid w:val="00820DA9"/>
    <w:rsid w:val="008D1661"/>
    <w:rsid w:val="00917DC9"/>
    <w:rsid w:val="00A1210C"/>
    <w:rsid w:val="00B2243A"/>
    <w:rsid w:val="00B55D20"/>
    <w:rsid w:val="00B81E9C"/>
    <w:rsid w:val="00C03885"/>
    <w:rsid w:val="00C14EB2"/>
    <w:rsid w:val="00D31997"/>
    <w:rsid w:val="00F1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1457A1"/>
  <w15:chartTrackingRefBased/>
  <w15:docId w15:val="{2C364466-FB94-0848-862D-7250AD52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94E"/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RubrikChar">
    <w:name w:val="Rubrik Char"/>
    <w:basedOn w:val="Standardstycketeckensnitt"/>
    <w:link w:val="Rubrik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Rubrik5Char">
    <w:name w:val="Rubrik 5 Char"/>
    <w:basedOn w:val="Standardstycketeckensnitt"/>
    <w:link w:val="Rubrik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Rubrik6Char">
    <w:name w:val="Rubrik 6 Char"/>
    <w:basedOn w:val="Standardstycketeckensnitt"/>
    <w:link w:val="Rubrik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Pr>
      <w:i/>
      <w:iCs/>
      <w:color w:val="666660" w:themeColor="text2" w:themeTint="BF"/>
    </w:rPr>
  </w:style>
  <w:style w:type="character" w:styleId="Starkbetoning">
    <w:name w:val="Intense Emphasis"/>
    <w:basedOn w:val="Standardstycketeckensnit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ark">
    <w:name w:val="Strong"/>
    <w:basedOn w:val="Standardstycketeckensnitt"/>
    <w:uiPriority w:val="22"/>
    <w:semiHidden/>
    <w:unhideWhenUsed/>
    <w:qFormat/>
    <w:rPr>
      <w:b/>
      <w:bCs/>
      <w:color w:val="666660" w:themeColor="text2" w:themeTint="BF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CitatChar">
    <w:name w:val="Citat Char"/>
    <w:basedOn w:val="Standardstycketeckensnitt"/>
    <w:link w:val="Citat"/>
    <w:uiPriority w:val="29"/>
    <w:semiHidden/>
    <w:rPr>
      <w:i/>
      <w:iCs/>
      <w:sz w:val="3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Pr>
      <w:b/>
      <w:i/>
      <w:iCs/>
      <w:color w:val="454541" w:themeColor="text2" w:themeTint="E6"/>
      <w:sz w:val="34"/>
    </w:rPr>
  </w:style>
  <w:style w:type="character" w:styleId="Diskretreferens">
    <w:name w:val="Subtle Reference"/>
    <w:basedOn w:val="Standardstycketeckensnit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Starkreferens">
    <w:name w:val="Intense Reference"/>
    <w:basedOn w:val="Standardstycketeckensnit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Beskrivning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outlineLvl w:val="9"/>
    </w:p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styleId="Bokenstitel">
    <w:name w:val="Book Title"/>
    <w:basedOn w:val="Standardstycketeckensnit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itatfrteckningsrubrik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idhuvud">
    <w:name w:val="header"/>
    <w:basedOn w:val="Normal"/>
    <w:link w:val="SidhuvudChar"/>
    <w:uiPriority w:val="99"/>
    <w:unhideWhenUsed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fot">
    <w:name w:val="footer"/>
    <w:basedOn w:val="Normal"/>
    <w:link w:val="SidfotChar"/>
    <w:uiPriority w:val="99"/>
    <w:unhideWhenUsed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</w:style>
  <w:style w:type="character" w:styleId="Hyperlnk">
    <w:name w:val="Hyperlink"/>
    <w:basedOn w:val="Standardstycketeckensnitt"/>
    <w:uiPriority w:val="99"/>
    <w:unhideWhenUsed/>
    <w:rsid w:val="00820DA9"/>
    <w:rPr>
      <w:color w:val="34B6C3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20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urraki.de/wiki/Schweden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pixabay.com/da/flag-dannebrog-danmark-dansk-983155/" TargetMode="External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hurraki.de/wiki/Schweden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urraki.de/wiki/Schweden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nnartsandgren/Library/Containers/com.microsoft.Word/Data/Library/Application%20Support/Microsoft/Office/16.0/DTS/sv-SE%7b9D2D3D53-4165-974A-B062-4616A14873AD%7d/%7bB245B5E7-CFD9-3948-A297-121964598D70%7dtf10002069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324E1-C172-4837-B8E8-DDAE1AA89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{B245B5E7-CFD9-3948-A297-121964598D70}tf10002069.dotx</Template>
  <TotalTime>66</TotalTime>
  <Pages>1</Pages>
  <Words>133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Lennart Sandgren</cp:lastModifiedBy>
  <cp:revision>7</cp:revision>
  <dcterms:created xsi:type="dcterms:W3CDTF">2023-06-05T16:10:00Z</dcterms:created>
  <dcterms:modified xsi:type="dcterms:W3CDTF">2023-06-06T10:10:00Z</dcterms:modified>
</cp:coreProperties>
</file>